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14D02">
      <w:pPr>
        <w:pStyle w:val="2"/>
        <w:widowControl/>
        <w:spacing w:beforeLines="0" w:beforeAutospacing="0" w:afterLines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15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pacing w:val="15"/>
          <w:sz w:val="44"/>
          <w:szCs w:val="44"/>
        </w:rPr>
        <w:t>西郊街道“政府开放日”活动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5"/>
          <w:sz w:val="44"/>
          <w:szCs w:val="44"/>
          <w:lang w:val="en-US" w:eastAsia="zh-CN"/>
        </w:rPr>
        <w:t>意见反馈</w:t>
      </w:r>
    </w:p>
    <w:p w14:paraId="3AD8BBA3">
      <w:pPr>
        <w:pStyle w:val="2"/>
        <w:widowControl/>
        <w:spacing w:beforeLines="0" w:beforeAutospacing="0" w:afterLines="0" w:afterAutospacing="0" w:line="560" w:lineRule="exact"/>
        <w:jc w:val="both"/>
        <w:rPr>
          <w:rFonts w:hint="eastAsia" w:ascii="方正小标宋简体" w:hAnsi="方正小标宋简体" w:eastAsia="方正小标宋简体" w:cs="方正小标宋简体"/>
          <w:color w:val="000000"/>
          <w:spacing w:val="15"/>
          <w:sz w:val="44"/>
          <w:szCs w:val="44"/>
        </w:rPr>
      </w:pPr>
    </w:p>
    <w:p w14:paraId="4C2B5787">
      <w:pPr>
        <w:pStyle w:val="2"/>
        <w:widowControl/>
        <w:spacing w:beforeLines="0" w:beforeAutospacing="0" w:afterLines="0" w:afterAutospacing="0" w:line="560" w:lineRule="exact"/>
        <w:ind w:firstLine="540"/>
        <w:rPr>
          <w:rFonts w:hint="eastAsia" w:ascii="仿宋" w:hAnsi="仿宋" w:eastAsia="仿宋" w:cs="仿宋"/>
          <w:i w:val="0"/>
          <w:iCs w:val="0"/>
          <w:color w:val="333333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</w:rPr>
        <w:t>为深入贯彻落实国家和省市县关于全面推进政务公开的决策部署，切实推进阳光、透明、开放、服务型政府建设，保障人民群众知情权、参与权、表达权和监督权，搭建政民沟通“零距离”桥梁。</w:t>
      </w:r>
      <w: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lang w:val="en-US" w:eastAsia="zh-CN"/>
        </w:rPr>
        <w:t>西郊街道邀请包括人大代表、政协委员、群众代表、职工代表等人参加“政府开放日”活动，参加人员对西郊街道工作提出意见建议0条，现将意见建议反馈情况予以公示。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621E5"/>
    <w:rsid w:val="052F2A38"/>
    <w:rsid w:val="41D922C1"/>
    <w:rsid w:val="5A4E2AF5"/>
    <w:rsid w:val="5FE621E5"/>
    <w:rsid w:val="6D63714B"/>
    <w:rsid w:val="7730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5199;&#37066;&#20826;&#25919;&#21150;\documents\2025\&#25919;&#21153;&#20844;&#24320;\&#25919;&#24220;&#24320;&#25918;&#26085;\&#24847;&#35265;&#21453;&#39304;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意见反馈.docx</Template>
  <Pages>1</Pages>
  <Words>179</Words>
  <Characters>179</Characters>
  <Lines>0</Lines>
  <Paragraphs>0</Paragraphs>
  <TotalTime>0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2026-06-30T02:47:00Z</dcterms:created>
  <dc:creator>范虫虫</dc:creator>
  <cp:lastModifiedBy>嘟嘟</cp:lastModifiedBy>
  <dcterms:modified xsi:type="dcterms:W3CDTF">2026-09-18T08:11:47Z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07580D67AF2B4340B81E171DC41C6BD8_13</vt:lpwstr>
  </property>
  <property fmtid="{D5CDD505-2E9C-101B-9397-08002B2CF9AE}" pid="4" name="KSOTemplateDocerSaveRecord">
    <vt:lpwstr>eyJoZGlkIjoiODE2OGY1YzJkZWRkNzM0NTU5YmNlNzZiNTYwODU4ZmIiLCJ1c2VySWQiOiIyOTA5ODE5MjUifQ==</vt:lpwstr>
  </property>
</Properties>
</file>